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5896" w:rsidR="002D1AD7" w:rsidP="002D1AD7" w:rsidRDefault="002D1AD7" w14:paraId="6178D462" w14:textId="77777777">
      <w:pPr>
        <w:pStyle w:val="berschrift1"/>
        <w:rPr>
          <w:sz w:val="40"/>
          <w:szCs w:val="40"/>
        </w:rPr>
      </w:pPr>
      <w:bookmarkStart w:name="_Toc2015479" w:id="0"/>
      <w:bookmarkStart w:name="_Toc2357932" w:id="1"/>
      <w:r w:rsidRPr="00AD5896">
        <w:rPr>
          <w:sz w:val="40"/>
          <w:szCs w:val="40"/>
        </w:rPr>
        <w:t>Protokoll des Entwicklungsgesprächs</w:t>
      </w:r>
      <w:bookmarkEnd w:id="0"/>
      <w:bookmarkEnd w:id="1"/>
    </w:p>
    <w:p w:rsidRPr="002D1AD7" w:rsidR="002D1AD7" w:rsidP="002D1AD7" w:rsidRDefault="002D1AD7" w14:paraId="7378A484" w14:textId="77777777">
      <w:r w:rsidRPr="002D1AD7">
        <w:t>Bitte eine Kopie anfertigen. Dieses Protokoll liegt bei den folgenden Prüfungen der Ausbildung vor.</w:t>
      </w: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2507"/>
        <w:gridCol w:w="1174"/>
        <w:gridCol w:w="925"/>
        <w:gridCol w:w="409"/>
        <w:gridCol w:w="2508"/>
        <w:gridCol w:w="2388"/>
        <w:gridCol w:w="120"/>
      </w:tblGrid>
      <w:tr w:rsidRPr="002D1AD7" w:rsidR="002D1AD7" w:rsidTr="00AD5896" w14:paraId="1E018514" w14:textId="77777777">
        <w:tc>
          <w:tcPr>
            <w:tcW w:w="10031" w:type="dxa"/>
            <w:gridSpan w:val="7"/>
            <w:shd w:val="clear" w:color="auto" w:fill="auto"/>
          </w:tcPr>
          <w:p w:rsidRPr="002D1AD7" w:rsidR="002D1AD7" w:rsidP="002D1AD7" w:rsidRDefault="002D1AD7" w14:paraId="764C51E3" w14:textId="77777777">
            <w:r w:rsidRPr="002D1AD7">
              <w:t>Name des Aus</w:t>
            </w:r>
            <w:r>
              <w:t>zu</w:t>
            </w:r>
            <w:r w:rsidRPr="002D1AD7">
              <w:t>bildenden</w:t>
            </w:r>
          </w:p>
          <w:p w:rsidRPr="002D1AD7" w:rsidR="002D1AD7" w:rsidP="002D1AD7" w:rsidRDefault="002D1AD7" w14:paraId="68EE6E12" w14:textId="77777777"/>
        </w:tc>
      </w:tr>
      <w:tr w:rsidRPr="002D1AD7" w:rsidR="002D1AD7" w:rsidTr="00AD5896" w14:paraId="12BED6CC" w14:textId="77777777">
        <w:tc>
          <w:tcPr>
            <w:tcW w:w="10031" w:type="dxa"/>
            <w:gridSpan w:val="7"/>
            <w:shd w:val="clear" w:color="auto" w:fill="auto"/>
          </w:tcPr>
          <w:p w:rsidRPr="002D1AD7" w:rsidR="002D1AD7" w:rsidP="002D1AD7" w:rsidRDefault="002D1AD7" w14:paraId="3B5B1041" w14:textId="13C65D59">
            <w:r w:rsidRPr="002D1AD7">
              <w:t>Name des Ausbilders</w:t>
            </w:r>
            <w:r w:rsidR="00867121">
              <w:t>/ der Ausbilderin</w:t>
            </w:r>
          </w:p>
          <w:p w:rsidRPr="002D1AD7" w:rsidR="002D1AD7" w:rsidP="002D1AD7" w:rsidRDefault="002D1AD7" w14:paraId="2F8B6C19" w14:textId="77777777"/>
        </w:tc>
      </w:tr>
      <w:tr w:rsidRPr="002D1AD7" w:rsidR="002D1AD7" w:rsidTr="00AD5896" w14:paraId="12C8EC27" w14:textId="77777777">
        <w:tc>
          <w:tcPr>
            <w:tcW w:w="3681" w:type="dxa"/>
            <w:gridSpan w:val="2"/>
            <w:shd w:val="clear" w:color="auto" w:fill="auto"/>
          </w:tcPr>
          <w:p w:rsidRPr="002D1AD7" w:rsidR="002D1AD7" w:rsidP="002D1AD7" w:rsidRDefault="002D1AD7" w14:paraId="3E43102C" w14:textId="77777777">
            <w:r w:rsidRPr="002D1AD7">
              <w:t>Weitere anwesende Personen</w:t>
            </w:r>
          </w:p>
          <w:p w:rsidRPr="00867121" w:rsidR="002D1AD7" w:rsidP="002D1AD7" w:rsidRDefault="002D1AD7" w14:paraId="2B379948" w14:textId="720B0CEB">
            <w:pPr>
              <w:rPr>
                <w:sz w:val="18"/>
                <w:szCs w:val="18"/>
              </w:rPr>
            </w:pPr>
            <w:r>
              <w:t>(</w:t>
            </w:r>
            <w:r w:rsidRPr="002D1AD7">
              <w:rPr>
                <w:sz w:val="18"/>
                <w:szCs w:val="18"/>
              </w:rPr>
              <w:t>Seminarleitung</w:t>
            </w:r>
            <w:r w:rsidR="00867121">
              <w:rPr>
                <w:sz w:val="18"/>
                <w:szCs w:val="18"/>
              </w:rPr>
              <w:t>, w</w:t>
            </w:r>
            <w:r w:rsidRPr="002D1AD7">
              <w:rPr>
                <w:sz w:val="18"/>
                <w:szCs w:val="18"/>
              </w:rPr>
              <w:t>eitere Ausbilder)</w:t>
            </w:r>
          </w:p>
        </w:tc>
        <w:tc>
          <w:tcPr>
            <w:tcW w:w="6350" w:type="dxa"/>
            <w:gridSpan w:val="5"/>
            <w:shd w:val="clear" w:color="auto" w:fill="auto"/>
          </w:tcPr>
          <w:p w:rsidRPr="002D1AD7" w:rsidR="002D1AD7" w:rsidP="002D1AD7" w:rsidRDefault="002D1AD7" w14:paraId="0F001F99" w14:textId="77777777"/>
        </w:tc>
      </w:tr>
      <w:tr w:rsidRPr="002D1AD7" w:rsidR="002D1AD7" w:rsidTr="00AD5896" w14:paraId="252854CA" w14:textId="77777777">
        <w:tc>
          <w:tcPr>
            <w:tcW w:w="10031" w:type="dxa"/>
            <w:gridSpan w:val="7"/>
            <w:shd w:val="clear" w:color="auto" w:fill="auto"/>
          </w:tcPr>
          <w:p w:rsidRPr="002D1AD7" w:rsidR="002D1AD7" w:rsidP="002D1AD7" w:rsidRDefault="002D1AD7" w14:paraId="41185727" w14:textId="77777777">
            <w:r w:rsidRPr="002D1AD7">
              <w:t>Vereinbarte Themen</w:t>
            </w:r>
          </w:p>
          <w:p w:rsidRPr="002D1AD7" w:rsidR="002D1AD7" w:rsidP="002D1AD7" w:rsidRDefault="002D1AD7" w14:paraId="5DD45BD7" w14:textId="77777777"/>
          <w:p w:rsidRPr="002D1AD7" w:rsidR="002D1AD7" w:rsidP="002D1AD7" w:rsidRDefault="002D1AD7" w14:paraId="36D43DCB" w14:textId="77777777"/>
          <w:p w:rsidRPr="002D1AD7" w:rsidR="002D1AD7" w:rsidP="002D1AD7" w:rsidRDefault="002D1AD7" w14:paraId="075363CD" w14:textId="77777777"/>
        </w:tc>
      </w:tr>
      <w:tr w:rsidRPr="002D1AD7" w:rsidR="002D1AD7" w:rsidTr="00AD5896" w14:paraId="1A03EA7C" w14:textId="77777777">
        <w:tc>
          <w:tcPr>
            <w:tcW w:w="10031" w:type="dxa"/>
            <w:gridSpan w:val="7"/>
            <w:shd w:val="clear" w:color="auto" w:fill="auto"/>
          </w:tcPr>
          <w:p w:rsidRPr="002D1AD7" w:rsidR="002D1AD7" w:rsidP="002D1AD7" w:rsidRDefault="002D1AD7" w14:paraId="17498E65" w14:textId="77777777">
            <w:r w:rsidRPr="002D1AD7">
              <w:t>ausgesprochene Empfehlungen, Anmerkungen, Vereinbarungen</w:t>
            </w:r>
          </w:p>
          <w:p w:rsidRPr="002D1AD7" w:rsidR="002D1AD7" w:rsidP="002D1AD7" w:rsidRDefault="002D1AD7" w14:paraId="7BE87754" w14:textId="77777777"/>
          <w:p w:rsidRPr="002D1AD7" w:rsidR="002D1AD7" w:rsidP="002D1AD7" w:rsidRDefault="002D1AD7" w14:paraId="2036CC07" w14:textId="77777777"/>
          <w:p w:rsidRPr="002D1AD7" w:rsidR="002D1AD7" w:rsidP="002D1AD7" w:rsidRDefault="002D1AD7" w14:paraId="713DDB6B" w14:textId="77777777"/>
          <w:p w:rsidRPr="002D1AD7" w:rsidR="002D1AD7" w:rsidP="002D1AD7" w:rsidRDefault="002D1AD7" w14:paraId="6D177E85" w14:textId="77777777"/>
          <w:p w:rsidRPr="002D1AD7" w:rsidR="002D1AD7" w:rsidP="002D1AD7" w:rsidRDefault="002D1AD7" w14:paraId="395DAED3" w14:textId="77777777"/>
          <w:p w:rsidRPr="002D1AD7" w:rsidR="002D1AD7" w:rsidP="002D1AD7" w:rsidRDefault="002D1AD7" w14:paraId="5A08ADE4" w14:textId="77777777"/>
        </w:tc>
      </w:tr>
      <w:tr w:rsidRPr="002D1AD7" w:rsidR="002D1AD7" w:rsidTr="00AD5896" w14:paraId="00848539" w14:textId="77777777">
        <w:tc>
          <w:tcPr>
            <w:tcW w:w="10031" w:type="dxa"/>
            <w:gridSpan w:val="7"/>
            <w:shd w:val="clear" w:color="auto" w:fill="auto"/>
          </w:tcPr>
          <w:p w:rsidRPr="002D1AD7" w:rsidR="002D1AD7" w:rsidP="002D1AD7" w:rsidRDefault="002D1AD7" w14:paraId="234744AE" w14:textId="77777777">
            <w:r w:rsidRPr="002D1AD7">
              <w:t>Gemeinsame Ziele für die verbleibende Ausbildungszeit</w:t>
            </w:r>
          </w:p>
          <w:p w:rsidRPr="002D1AD7" w:rsidR="002D1AD7" w:rsidP="002D1AD7" w:rsidRDefault="002D1AD7" w14:paraId="00229271" w14:textId="77777777"/>
          <w:p w:rsidR="002D1AD7" w:rsidP="002D1AD7" w:rsidRDefault="002D1AD7" w14:paraId="4958BA9D" w14:textId="77777777"/>
          <w:p w:rsidRPr="002D1AD7" w:rsidR="002D1AD7" w:rsidP="002D1AD7" w:rsidRDefault="002D1AD7" w14:paraId="6BFBF067" w14:textId="77777777"/>
          <w:p w:rsidRPr="002D1AD7" w:rsidR="002D1AD7" w:rsidP="002D1AD7" w:rsidRDefault="002D1AD7" w14:paraId="3B427FB4" w14:textId="77777777"/>
          <w:p w:rsidRPr="002D1AD7" w:rsidR="002D1AD7" w:rsidP="002D1AD7" w:rsidRDefault="002D1AD7" w14:paraId="0129DF9B" w14:textId="77777777"/>
          <w:p w:rsidRPr="002D1AD7" w:rsidR="002D1AD7" w:rsidP="002D1AD7" w:rsidRDefault="002D1AD7" w14:paraId="3E73EE2A" w14:textId="77777777"/>
        </w:tc>
      </w:tr>
      <w:tr w:rsidRPr="002D1AD7" w:rsidR="002D1AD7" w:rsidTr="00AD5896" w14:paraId="1894A4B2" w14:textId="77777777">
        <w:tc>
          <w:tcPr>
            <w:tcW w:w="3681" w:type="dxa"/>
            <w:gridSpan w:val="2"/>
            <w:shd w:val="clear" w:color="auto" w:fill="auto"/>
          </w:tcPr>
          <w:p w:rsidRPr="002D1AD7" w:rsidR="002D1AD7" w:rsidP="002D1AD7" w:rsidRDefault="002D1AD7" w14:paraId="76F790FA" w14:textId="77777777">
            <w:pPr>
              <w:rPr>
                <w:b/>
              </w:rPr>
            </w:pPr>
          </w:p>
        </w:tc>
        <w:tc>
          <w:tcPr>
            <w:tcW w:w="6350" w:type="dxa"/>
            <w:gridSpan w:val="5"/>
            <w:shd w:val="clear" w:color="auto" w:fill="auto"/>
          </w:tcPr>
          <w:p w:rsidRPr="002D1AD7" w:rsidR="002D1AD7" w:rsidP="002D1AD7" w:rsidRDefault="002D1AD7" w14:paraId="1281CCA6" w14:textId="77777777">
            <w:r w:rsidRPr="002D1AD7">
              <w:t>Anmerkungen</w:t>
            </w:r>
          </w:p>
        </w:tc>
      </w:tr>
      <w:tr w:rsidRPr="002D1AD7" w:rsidR="002D1AD7" w:rsidTr="00AD5896" w14:paraId="36EAE302" w14:textId="77777777">
        <w:tc>
          <w:tcPr>
            <w:tcW w:w="3681" w:type="dxa"/>
            <w:gridSpan w:val="2"/>
            <w:shd w:val="clear" w:color="auto" w:fill="auto"/>
          </w:tcPr>
          <w:p w:rsidRPr="002D1AD7" w:rsidR="002D1AD7" w:rsidP="002D1AD7" w:rsidRDefault="002D1AD7" w14:paraId="197EF079" w14:textId="77777777">
            <w:pPr>
              <w:rPr>
                <w:b/>
              </w:rPr>
            </w:pPr>
            <w:r w:rsidRPr="002D1AD7">
              <w:rPr>
                <w:b/>
              </w:rPr>
              <w:t>Checkliste</w:t>
            </w:r>
          </w:p>
          <w:p w:rsidRPr="002D1AD7" w:rsidR="002D1AD7" w:rsidP="002D1AD7" w:rsidRDefault="002D1AD7" w14:paraId="35DC0116" w14:textId="77777777">
            <w:r w:rsidRPr="002D1AD7">
              <w:t xml:space="preserve">wurde </w:t>
            </w:r>
            <w:r>
              <w:t>bearbeitet und unterschrieben</w:t>
            </w:r>
            <w:r w:rsidRPr="002D1AD7">
              <w:t>?</w:t>
            </w:r>
          </w:p>
        </w:tc>
        <w:tc>
          <w:tcPr>
            <w:tcW w:w="6350" w:type="dxa"/>
            <w:gridSpan w:val="5"/>
            <w:shd w:val="clear" w:color="auto" w:fill="auto"/>
          </w:tcPr>
          <w:p w:rsidRPr="002D1AD7" w:rsidR="002D1AD7" w:rsidP="002D1AD7" w:rsidRDefault="002D1AD7" w14:paraId="54228C7F" w14:textId="77777777"/>
          <w:p w:rsidRPr="002D1AD7" w:rsidR="002D1AD7" w:rsidP="002D1AD7" w:rsidRDefault="002D1AD7" w14:paraId="4C74C65E" w14:textId="77777777"/>
        </w:tc>
      </w:tr>
      <w:tr w:rsidRPr="002D1AD7" w:rsidR="002D1AD7" w:rsidTr="00AD5896" w14:paraId="418AC6F6" w14:textId="77777777">
        <w:tc>
          <w:tcPr>
            <w:tcW w:w="3681" w:type="dxa"/>
            <w:gridSpan w:val="2"/>
            <w:shd w:val="clear" w:color="auto" w:fill="auto"/>
          </w:tcPr>
          <w:p w:rsidRPr="002D1AD7" w:rsidR="002D1AD7" w:rsidP="002D1AD7" w:rsidRDefault="002D1AD7" w14:paraId="6C139BEA" w14:textId="77777777">
            <w:pPr>
              <w:rPr>
                <w:b/>
              </w:rPr>
            </w:pPr>
            <w:r w:rsidRPr="002D1AD7">
              <w:rPr>
                <w:b/>
              </w:rPr>
              <w:t xml:space="preserve">Dokumentation </w:t>
            </w:r>
            <w:r w:rsidRPr="002D1AD7">
              <w:rPr>
                <w:b/>
                <w:sz w:val="18"/>
                <w:szCs w:val="18"/>
              </w:rPr>
              <w:t>(</w:t>
            </w:r>
            <w:r w:rsidRPr="002D1AD7">
              <w:rPr>
                <w:sz w:val="18"/>
                <w:szCs w:val="18"/>
              </w:rPr>
              <w:t xml:space="preserve">Erfahrungsberichte, Tagesnotizen, …) </w:t>
            </w:r>
            <w:r>
              <w:t xml:space="preserve">lagen vor und </w:t>
            </w:r>
            <w:r w:rsidRPr="002D1AD7">
              <w:t>wurden gegengezeichnet?</w:t>
            </w:r>
            <w:r w:rsidRPr="002D1AD7">
              <w:rPr>
                <w:b/>
              </w:rPr>
              <w:t xml:space="preserve"> </w:t>
            </w:r>
          </w:p>
        </w:tc>
        <w:tc>
          <w:tcPr>
            <w:tcW w:w="6350" w:type="dxa"/>
            <w:gridSpan w:val="5"/>
            <w:shd w:val="clear" w:color="auto" w:fill="auto"/>
          </w:tcPr>
          <w:p w:rsidRPr="002D1AD7" w:rsidR="002D1AD7" w:rsidP="002D1AD7" w:rsidRDefault="002D1AD7" w14:paraId="47515831" w14:textId="77777777"/>
          <w:p w:rsidRPr="002D1AD7" w:rsidR="002D1AD7" w:rsidP="002D1AD7" w:rsidRDefault="002D1AD7" w14:paraId="16B13721" w14:textId="77777777"/>
          <w:p w:rsidRPr="002D1AD7" w:rsidR="002D1AD7" w:rsidP="002D1AD7" w:rsidRDefault="002D1AD7" w14:paraId="279CB2F9" w14:textId="77777777"/>
        </w:tc>
      </w:tr>
      <w:tr w:rsidRPr="002D1AD7" w:rsidR="002D1AD7" w:rsidTr="00867121" w14:paraId="5352FCFE" w14:textId="77777777">
        <w:tc>
          <w:tcPr>
            <w:tcW w:w="10031" w:type="dxa"/>
            <w:gridSpan w:val="7"/>
            <w:shd w:val="clear" w:color="auto" w:fill="auto"/>
          </w:tcPr>
          <w:p w:rsidRPr="00867121" w:rsidR="002D1AD7" w:rsidP="002D1AD7" w:rsidRDefault="002D1AD7" w14:paraId="03FF904E" w14:textId="77777777">
            <w:pPr>
              <w:rPr>
                <w:b/>
              </w:rPr>
            </w:pPr>
          </w:p>
          <w:p w:rsidRPr="00867121" w:rsidR="002D1AD7" w:rsidP="002D1AD7" w:rsidRDefault="002D1AD7" w14:paraId="7E4FB801" w14:textId="77777777">
            <w:r w:rsidRPr="00867121">
              <w:rPr>
                <w:b/>
              </w:rPr>
              <w:t xml:space="preserve">Entwicklungsgespräch Nummer </w:t>
            </w:r>
            <w:r w:rsidRPr="00867121">
              <w:t>(</w:t>
            </w:r>
            <w:r w:rsidRPr="00867121">
              <w:rPr>
                <w:sz w:val="18"/>
                <w:szCs w:val="18"/>
              </w:rPr>
              <w:t>ankreuzen)</w:t>
            </w:r>
          </w:p>
        </w:tc>
      </w:tr>
      <w:tr w:rsidRPr="002D1AD7" w:rsidR="002D1AD7" w:rsidTr="00867121" w14:paraId="68904EF2" w14:textId="77777777">
        <w:tc>
          <w:tcPr>
            <w:tcW w:w="2507" w:type="dxa"/>
            <w:shd w:val="clear" w:color="auto" w:fill="auto"/>
          </w:tcPr>
          <w:p w:rsidRPr="00867121" w:rsidR="002D1AD7" w:rsidP="002D1AD7" w:rsidRDefault="002D1AD7" w14:paraId="31C07537" w14:textId="77777777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2508" w:type="dxa"/>
            <w:gridSpan w:val="3"/>
            <w:shd w:val="clear" w:color="auto" w:fill="auto"/>
          </w:tcPr>
          <w:p w:rsidRPr="00867121" w:rsidR="002D1AD7" w:rsidP="002D1AD7" w:rsidRDefault="002D1AD7" w14:paraId="3F5D89C2" w14:textId="77777777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2508" w:type="dxa"/>
            <w:shd w:val="clear" w:color="auto" w:fill="auto"/>
          </w:tcPr>
          <w:p w:rsidRPr="00867121" w:rsidR="002D1AD7" w:rsidP="002D1AD7" w:rsidRDefault="002D1AD7" w14:paraId="027ABBF6" w14:textId="77777777">
            <w:pPr>
              <w:numPr>
                <w:ilvl w:val="0"/>
                <w:numId w:val="3"/>
              </w:numPr>
              <w:rPr>
                <w:b/>
              </w:rPr>
            </w:pPr>
            <w:r w:rsidRPr="00867121">
              <w:rPr>
                <w:b/>
              </w:rPr>
              <w:t xml:space="preserve"> 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Pr="00867121" w:rsidR="002D1AD7" w:rsidP="002D1AD7" w:rsidRDefault="002D1AD7" w14:paraId="39896FBC" w14:textId="77777777">
            <w:pPr>
              <w:numPr>
                <w:ilvl w:val="0"/>
                <w:numId w:val="3"/>
              </w:numPr>
              <w:rPr>
                <w:b/>
              </w:rPr>
            </w:pPr>
          </w:p>
        </w:tc>
      </w:tr>
      <w:tr w:rsidRPr="002D1AD7" w:rsidR="002D1AD7" w:rsidTr="00AD5896" w14:paraId="253F61B6" w14:textId="77777777">
        <w:tc>
          <w:tcPr>
            <w:tcW w:w="4606" w:type="dxa"/>
            <w:gridSpan w:val="3"/>
            <w:shd w:val="clear" w:color="auto" w:fill="auto"/>
          </w:tcPr>
          <w:p w:rsidR="002D1AD7" w:rsidP="002D1AD7" w:rsidRDefault="002D1AD7" w14:paraId="03318DFB" w14:textId="77777777"/>
          <w:p w:rsidRPr="002D1AD7" w:rsidR="002D1AD7" w:rsidP="002D1AD7" w:rsidRDefault="002D1AD7" w14:paraId="1F209786" w14:textId="77777777"/>
          <w:p w:rsidRPr="002D1AD7" w:rsidR="002D1AD7" w:rsidP="002D1AD7" w:rsidRDefault="002D1AD7" w14:paraId="4061B225" w14:textId="77777777"/>
        </w:tc>
        <w:tc>
          <w:tcPr>
            <w:tcW w:w="5425" w:type="dxa"/>
            <w:gridSpan w:val="4"/>
            <w:shd w:val="clear" w:color="auto" w:fill="auto"/>
          </w:tcPr>
          <w:p w:rsidRPr="002D1AD7" w:rsidR="002D1AD7" w:rsidP="002D1AD7" w:rsidRDefault="002D1AD7" w14:paraId="7EFC0456" w14:textId="77777777"/>
        </w:tc>
      </w:tr>
      <w:tr w:rsidRPr="002D1AD7" w:rsidR="002D1AD7" w:rsidTr="00AD5896" w14:paraId="3B87EC9B" w14:textId="77777777">
        <w:tc>
          <w:tcPr>
            <w:tcW w:w="4606" w:type="dxa"/>
            <w:gridSpan w:val="3"/>
            <w:shd w:val="clear" w:color="auto" w:fill="auto"/>
          </w:tcPr>
          <w:p w:rsidRPr="002D1AD7" w:rsidR="002D1AD7" w:rsidP="002D1AD7" w:rsidRDefault="002D1AD7" w14:paraId="0B94505F" w14:textId="77777777">
            <w:r>
              <w:t xml:space="preserve">Datum, Ort und </w:t>
            </w:r>
            <w:r w:rsidRPr="002D1AD7">
              <w:t>Unterschrift Aus</w:t>
            </w:r>
            <w:r>
              <w:t>zu</w:t>
            </w:r>
            <w:r w:rsidRPr="002D1AD7">
              <w:t>bildender</w:t>
            </w:r>
          </w:p>
        </w:tc>
        <w:tc>
          <w:tcPr>
            <w:tcW w:w="5425" w:type="dxa"/>
            <w:gridSpan w:val="4"/>
            <w:shd w:val="clear" w:color="auto" w:fill="auto"/>
          </w:tcPr>
          <w:p w:rsidRPr="002D1AD7" w:rsidR="002D1AD7" w:rsidP="002D1AD7" w:rsidRDefault="002D1AD7" w14:paraId="53DC0A67" w14:textId="77777777">
            <w:r>
              <w:t xml:space="preserve">Datum, Ort und </w:t>
            </w:r>
            <w:r w:rsidRPr="002D1AD7">
              <w:t>Unterschrift Ausbilder</w:t>
            </w:r>
          </w:p>
        </w:tc>
      </w:tr>
      <w:tr w:rsidR="002D1AD7" w:rsidTr="00AD5896" w14:paraId="6A640789" w14:textId="77777777">
        <w:trPr>
          <w:gridAfter w:val="1"/>
          <w:wAfter w:w="120" w:type="dxa"/>
          <w:trHeight w:val="12748"/>
        </w:trPr>
        <w:tc>
          <w:tcPr>
            <w:tcW w:w="9911" w:type="dxa"/>
            <w:gridSpan w:val="6"/>
          </w:tcPr>
          <w:p w:rsidRPr="002D1AD7" w:rsidR="002D1AD7" w:rsidP="002D1AD7" w:rsidRDefault="002D1AD7" w14:paraId="688CD252" w14:textId="77777777">
            <w:pPr>
              <w:pStyle w:val="berschrift1"/>
            </w:pPr>
            <w:r w:rsidRPr="002D1AD7">
              <w:t>Feedback</w:t>
            </w:r>
          </w:p>
          <w:p w:rsidR="002D1AD7" w:rsidP="002D1AD7" w:rsidRDefault="002D1AD7" w14:paraId="7D6D6FB9" w14:textId="77777777">
            <w:r w:rsidRPr="002D1AD7">
              <w:t xml:space="preserve">Wir entwickeln die Ausbildung fortwährend weiter. Deine Kritik hilft uns dabei. Wenn du Anregungen, Hinweise, Fragen hast, freuen wir uns über deine Mitteilung. Danke sehr </w:t>
            </w:r>
            <w:r w:rsidRPr="002D1AD7">
              <w:rPr>
                <w:rFonts w:ascii="Wingdings" w:hAnsi="Wingdings" w:eastAsia="Wingdings" w:cs="Wingdings"/>
              </w:rPr>
              <w:t>à</w:t>
            </w:r>
          </w:p>
        </w:tc>
      </w:tr>
    </w:tbl>
    <w:p w:rsidRPr="002D1AD7" w:rsidR="007A6C51" w:rsidP="002D1AD7" w:rsidRDefault="007A6C51" w14:paraId="1A821260" w14:textId="77777777"/>
    <w:sectPr w:rsidRPr="002D1AD7" w:rsidR="007A6C51" w:rsidSect="002D1AD7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 w:code="9"/>
      <w:pgMar w:top="2166" w:right="851" w:bottom="1560" w:left="1134" w:header="155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2952" w:rsidP="00B13B8E" w:rsidRDefault="00CE2952" w14:paraId="60A83153" w14:textId="77777777">
      <w:pPr>
        <w:spacing w:line="240" w:lineRule="auto"/>
      </w:pPr>
      <w:r>
        <w:separator/>
      </w:r>
    </w:p>
  </w:endnote>
  <w:endnote w:type="continuationSeparator" w:id="0">
    <w:p w:rsidR="00CE2952" w:rsidP="00B13B8E" w:rsidRDefault="00CE2952" w14:paraId="56849CA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CD5A42" w:rsidR="00713B68" w:rsidP="6D248571" w:rsidRDefault="00CD5A42" w14:paraId="110A1F9D" w14:textId="1B2E1B98">
    <w:pPr>
      <w:pStyle w:val="Fuzeile"/>
      <w:ind w:left="1416"/>
      <w:jc w:val="left"/>
    </w:pPr>
    <w:r w:rsidR="6D248571">
      <w:rPr/>
      <w:t>Protokoll des Entwicklungsgespräch</w:t>
    </w:r>
    <w:r w:rsidR="6D248571">
      <w:rPr/>
      <w:t>s</w:t>
    </w:r>
    <w:r w:rsidR="6D248571">
      <w:rPr/>
      <w:t xml:space="preserve">                                                                                                                  </w:t>
    </w:r>
    <w:r w:rsidR="6D248571">
      <w:rPr/>
      <w:t>Seite</w:t>
    </w:r>
    <w:r w:rsidR="6D248571">
      <w:rPr/>
      <w:t xml:space="preserve"> </w:t>
    </w:r>
    <w:r w:rsidRPr="6D248571">
      <w:rPr>
        <w:noProof/>
      </w:rPr>
      <w:fldChar w:fldCharType="begin"/>
    </w:r>
    <w:r>
      <w:instrText xml:space="preserve"> PAGE  \* Arabic  \* MERGEFORMAT </w:instrText>
    </w:r>
    <w:r>
      <w:fldChar w:fldCharType="separate"/>
    </w:r>
    <w:r w:rsidRPr="6D248571" w:rsidR="6D248571">
      <w:rPr>
        <w:noProof/>
      </w:rPr>
      <w:t>2</w:t>
    </w:r>
    <w:r w:rsidRPr="6D24857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7A6C51" w:rsidP="007A6C51" w:rsidRDefault="007A6C51" w14:paraId="48B46C7C" w14:textId="77777777">
    <w:pPr>
      <w:pStyle w:val="Fuzeile"/>
      <w:spacing w:after="120"/>
      <w:ind w:left="7864"/>
    </w:pPr>
    <w:r w:rsidR="6D248571">
      <w:drawing>
        <wp:anchor distT="0" distB="0" distL="114300" distR="114300" simplePos="0" relativeHeight="251671552" behindDoc="1" locked="0" layoutInCell="1" allowOverlap="1" wp14:editId="00CBB818" wp14:anchorId="5DBE9203">
          <wp:simplePos x="0" y="0"/>
          <wp:positionH relativeFrom="column">
            <wp:posOffset>4943475</wp:posOffset>
          </wp:positionH>
          <wp:positionV relativeFrom="paragraph">
            <wp:posOffset>238125</wp:posOffset>
          </wp:positionV>
          <wp:extent cx="1471930" cy="557530"/>
          <wp:effectExtent l="0" t="0" r="0" b="0"/>
          <wp:wrapNone/>
          <wp:docPr id="1115285959" name="Grafik 206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00" name="Unbenannt-3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1471930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D248571">
      <w:rPr/>
      <w:t>Wir sind Mitglied im</w:t>
    </w:r>
  </w:p>
  <w:p w:rsidR="007A6C51" w:rsidP="007A6C51" w:rsidRDefault="007A6C51" w14:paraId="4CB2BDB1" w14:textId="77777777">
    <w:pPr>
      <w:pStyle w:val="Fuzeile"/>
      <w:ind w:left="2170"/>
    </w:pPr>
    <w:r>
      <w:t xml:space="preserve">Die Biodynamische Ausbildung im Norden wird angeboten von der </w:t>
    </w:r>
  </w:p>
  <w:p w:rsidR="007A6C51" w:rsidP="007A6C51" w:rsidRDefault="007A6C51" w14:paraId="002417AE" w14:textId="7299517F">
    <w:pPr>
      <w:pStyle w:val="Fuzeile"/>
      <w:ind w:left="2170"/>
    </w:pPr>
    <w:r w:rsidR="6D248571">
      <w:rPr/>
      <w:t xml:space="preserve">Bäuerlichen Bildung und Kultur gGmbH, </w:t>
    </w:r>
    <w:r w:rsidR="6D248571">
      <w:rPr/>
      <w:t>Viskulenhof</w:t>
    </w:r>
    <w:r w:rsidR="6D248571">
      <w:rPr/>
      <w:t xml:space="preserve"> 7, 21335 Lüneburg</w:t>
    </w:r>
  </w:p>
  <w:p w:rsidR="007A6C51" w:rsidP="007A6C51" w:rsidRDefault="007A6C51" w14:paraId="03AD22AA" w14:textId="77777777">
    <w:pPr>
      <w:pStyle w:val="Fuzeile"/>
      <w:ind w:left="2170"/>
    </w:pPr>
    <w:r>
      <w:t>Tel. +49 (0) 4131 83 088-0, ausbildung@demeter-im-norden.de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2952" w:rsidP="00B13B8E" w:rsidRDefault="00CE2952" w14:paraId="408AF841" w14:textId="77777777">
      <w:pPr>
        <w:spacing w:line="240" w:lineRule="auto"/>
      </w:pPr>
      <w:r>
        <w:separator/>
      </w:r>
    </w:p>
  </w:footnote>
  <w:footnote w:type="continuationSeparator" w:id="0">
    <w:p w:rsidR="00CE2952" w:rsidP="00B13B8E" w:rsidRDefault="00CE2952" w14:paraId="18C1400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13B8E" w:rsidRDefault="004C0A7E" w14:paraId="3D3CA5EB" w14:textId="77777777">
    <w:pPr>
      <w:pStyle w:val="Kopfzeile"/>
    </w:pPr>
    <w:r>
      <w:rPr>
        <w:noProof/>
      </w:rPr>
      <w:drawing>
        <wp:anchor distT="0" distB="0" distL="114300" distR="114300" simplePos="0" relativeHeight="251667456" behindDoc="0" locked="1" layoutInCell="1" allowOverlap="1" wp14:anchorId="5BF7D3DC" wp14:editId="3AC4BB7E">
          <wp:simplePos x="0" y="0"/>
          <wp:positionH relativeFrom="column">
            <wp:posOffset>2066925</wp:posOffset>
          </wp:positionH>
          <wp:positionV relativeFrom="paragraph">
            <wp:posOffset>-1009650</wp:posOffset>
          </wp:positionV>
          <wp:extent cx="1872000" cy="1134000"/>
          <wp:effectExtent l="0" t="0" r="0" b="9525"/>
          <wp:wrapNone/>
          <wp:docPr id="203" name="Grafik 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" name="_Logo.emf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113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13B8E" w:rsidP="0023025A" w:rsidRDefault="007A6C51" w14:paraId="55AEDA3F" w14:textId="77777777">
    <w:pPr>
      <w:pStyle w:val="Kopfzeile"/>
      <w:spacing w:after="1800"/>
    </w:pPr>
    <w:r w:rsidR="004C0A7E">
      <w:rPr>
        <w:noProof/>
      </w:rPr>
      <w:drawing>
        <wp:anchor distT="0" distB="0" distL="114300" distR="114300" simplePos="0" relativeHeight="251665408" behindDoc="0" locked="1" layoutInCell="1" allowOverlap="1" wp14:anchorId="67769AF1" wp14:editId="5054647A">
          <wp:simplePos x="0" y="0"/>
          <wp:positionH relativeFrom="column">
            <wp:posOffset>2143125</wp:posOffset>
          </wp:positionH>
          <wp:positionV relativeFrom="paragraph">
            <wp:posOffset>-990600</wp:posOffset>
          </wp:positionV>
          <wp:extent cx="1872000" cy="1132578"/>
          <wp:effectExtent l="0" t="0" r="0" b="0"/>
          <wp:wrapNone/>
          <wp:docPr id="207" name="Grafik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" name="_Logo.emf"/>
                  <pic:cNvPicPr/>
                </pic:nvPicPr>
                <pic:blipFill>
                  <a:blip xmlns:r="http://schemas.openxmlformats.org/officeDocument/2006/relationships"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1132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0A7E">
      <w:rPr>
        <w:noProof/>
      </w:rPr>
      <w:drawing>
        <wp:anchor distT="0" distB="0" distL="114300" distR="114300" simplePos="0" relativeHeight="251664384" behindDoc="1" locked="1" layoutInCell="1" allowOverlap="1" wp14:anchorId="777F3806" wp14:editId="66953E88">
          <wp:simplePos x="0" y="0"/>
          <wp:positionH relativeFrom="page">
            <wp:posOffset>790575</wp:posOffset>
          </wp:positionH>
          <wp:positionV relativeFrom="page">
            <wp:posOffset>876300</wp:posOffset>
          </wp:positionV>
          <wp:extent cx="6019800" cy="1337310"/>
          <wp:effectExtent l="0" t="0" r="0" b="0"/>
          <wp:wrapNone/>
          <wp:docPr id="208" name="Grafik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Text.em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0" cy="133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143D"/>
    <w:multiLevelType w:val="hybridMultilevel"/>
    <w:tmpl w:val="B5782B0C"/>
    <w:lvl w:ilvl="0" w:tplc="C36CAC12">
      <w:start w:val="1"/>
      <w:numFmt w:val="bullet"/>
      <w:pStyle w:val="Bullet"/>
      <w:lvlText w:val="•"/>
      <w:lvlJc w:val="left"/>
      <w:pPr>
        <w:ind w:left="357" w:hanging="357"/>
      </w:pPr>
      <w:rPr>
        <w:rFonts w:hint="default" w:ascii="Garamond" w:hAnsi="Garamon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6E23132"/>
    <w:multiLevelType w:val="hybridMultilevel"/>
    <w:tmpl w:val="65781F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790525">
    <w:abstractNumId w:val="0"/>
  </w:num>
  <w:num w:numId="2" w16cid:durableId="690302180">
    <w:abstractNumId w:val="0"/>
    <w:lvlOverride w:ilvl="0">
      <w:startOverride w:val="1"/>
    </w:lvlOverride>
  </w:num>
  <w:num w:numId="3" w16cid:durableId="101314508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0B"/>
    <w:rsid w:val="00022FC9"/>
    <w:rsid w:val="000A398B"/>
    <w:rsid w:val="00132E35"/>
    <w:rsid w:val="00136BDC"/>
    <w:rsid w:val="001F2249"/>
    <w:rsid w:val="0023025A"/>
    <w:rsid w:val="00282BA4"/>
    <w:rsid w:val="002A6F33"/>
    <w:rsid w:val="002D1AD7"/>
    <w:rsid w:val="002F2E41"/>
    <w:rsid w:val="0037592B"/>
    <w:rsid w:val="00384DC4"/>
    <w:rsid w:val="003E4C0B"/>
    <w:rsid w:val="003F4C80"/>
    <w:rsid w:val="004026BD"/>
    <w:rsid w:val="004C0A7E"/>
    <w:rsid w:val="004E608C"/>
    <w:rsid w:val="00552C07"/>
    <w:rsid w:val="005A7F32"/>
    <w:rsid w:val="005B5190"/>
    <w:rsid w:val="00653DF0"/>
    <w:rsid w:val="006A4244"/>
    <w:rsid w:val="006A5D44"/>
    <w:rsid w:val="006C29AA"/>
    <w:rsid w:val="0070144E"/>
    <w:rsid w:val="00713B68"/>
    <w:rsid w:val="00734381"/>
    <w:rsid w:val="007A6C51"/>
    <w:rsid w:val="007F734F"/>
    <w:rsid w:val="00867121"/>
    <w:rsid w:val="0088593F"/>
    <w:rsid w:val="008A0B50"/>
    <w:rsid w:val="008B09D5"/>
    <w:rsid w:val="008C01CD"/>
    <w:rsid w:val="00963C9C"/>
    <w:rsid w:val="009E2AC8"/>
    <w:rsid w:val="00A1670E"/>
    <w:rsid w:val="00A62DE9"/>
    <w:rsid w:val="00A80BC1"/>
    <w:rsid w:val="00AD5896"/>
    <w:rsid w:val="00B03F92"/>
    <w:rsid w:val="00B13B8E"/>
    <w:rsid w:val="00B444E9"/>
    <w:rsid w:val="00B87837"/>
    <w:rsid w:val="00BD080E"/>
    <w:rsid w:val="00BF5970"/>
    <w:rsid w:val="00C04765"/>
    <w:rsid w:val="00C1268A"/>
    <w:rsid w:val="00C40789"/>
    <w:rsid w:val="00CD5A42"/>
    <w:rsid w:val="00CE2952"/>
    <w:rsid w:val="00D31254"/>
    <w:rsid w:val="00E23A1C"/>
    <w:rsid w:val="00E42216"/>
    <w:rsid w:val="00EE06EE"/>
    <w:rsid w:val="00F06C1E"/>
    <w:rsid w:val="00F10E0C"/>
    <w:rsid w:val="00F61734"/>
    <w:rsid w:val="0920ED9C"/>
    <w:rsid w:val="24B2C61D"/>
    <w:rsid w:val="2C171B6A"/>
    <w:rsid w:val="6D248571"/>
    <w:rsid w:val="73DEA3E5"/>
    <w:rsid w:val="7913A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1BE9578"/>
  <w15:chartTrackingRefBased/>
  <w15:docId w15:val="{6A846CC6-BEB5-49C0-B6F4-AA4B89063C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6A5D44"/>
    <w:pPr>
      <w:spacing w:after="0" w:line="264" w:lineRule="atLeast"/>
    </w:pPr>
    <w:rPr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F734F"/>
    <w:pPr>
      <w:spacing w:before="264" w:after="264" w:line="384" w:lineRule="atLeast"/>
      <w:contextualSpacing/>
      <w:outlineLvl w:val="0"/>
    </w:pPr>
    <w:rPr>
      <w:rFonts w:asciiTheme="majorHAnsi" w:hAnsiTheme="majorHAnsi" w:cstheme="majorHAnsi"/>
      <w:b/>
      <w:bCs/>
      <w:color w:val="F08300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F734F"/>
    <w:pPr>
      <w:spacing w:before="264" w:after="264"/>
      <w:contextualSpacing/>
      <w:outlineLvl w:val="1"/>
    </w:pPr>
    <w:rPr>
      <w:rFonts w:asciiTheme="majorHAnsi" w:hAnsiTheme="majorHAnsi" w:cstheme="majorHAnsi"/>
      <w:b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B5190"/>
    <w:pPr>
      <w:outlineLvl w:val="2"/>
    </w:pPr>
    <w:rPr>
      <w:b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13B8E"/>
    <w:pPr>
      <w:tabs>
        <w:tab w:val="center" w:pos="4536"/>
        <w:tab w:val="right" w:pos="9072"/>
      </w:tabs>
      <w:spacing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B13B8E"/>
  </w:style>
  <w:style w:type="paragraph" w:styleId="Fuzeile">
    <w:name w:val="footer"/>
    <w:basedOn w:val="Standard"/>
    <w:link w:val="FuzeileZchn"/>
    <w:uiPriority w:val="99"/>
    <w:unhideWhenUsed/>
    <w:rsid w:val="007A6C51"/>
    <w:pPr>
      <w:tabs>
        <w:tab w:val="right" w:pos="9921"/>
      </w:tabs>
      <w:spacing w:line="220" w:lineRule="atLeast"/>
      <w:ind w:left="2631"/>
    </w:pPr>
    <w:rPr>
      <w:spacing w:val="2"/>
      <w:sz w:val="18"/>
    </w:rPr>
  </w:style>
  <w:style w:type="character" w:styleId="FuzeileZchn" w:customStyle="1">
    <w:name w:val="Fußzeile Zchn"/>
    <w:basedOn w:val="Absatz-Standardschriftart"/>
    <w:link w:val="Fuzeile"/>
    <w:uiPriority w:val="99"/>
    <w:rsid w:val="007A6C51"/>
    <w:rPr>
      <w:spacing w:val="2"/>
      <w:sz w:val="18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7F734F"/>
    <w:rPr>
      <w:rFonts w:asciiTheme="majorHAnsi" w:hAnsiTheme="majorHAnsi" w:cstheme="majorHAnsi"/>
      <w:b/>
      <w:bCs/>
      <w:color w:val="F08300" w:themeColor="accent1"/>
      <w:spacing w:val="4"/>
      <w:sz w:val="32"/>
      <w:szCs w:val="32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7F734F"/>
    <w:rPr>
      <w:rFonts w:asciiTheme="majorHAnsi" w:hAnsiTheme="majorHAnsi" w:cstheme="majorHAnsi"/>
      <w:b/>
      <w:spacing w:val="4"/>
    </w:rPr>
  </w:style>
  <w:style w:type="paragraph" w:styleId="Titel">
    <w:name w:val="Title"/>
    <w:basedOn w:val="Standard"/>
    <w:next w:val="Standard"/>
    <w:link w:val="TitelZchn"/>
    <w:uiPriority w:val="10"/>
    <w:qFormat/>
    <w:rsid w:val="0023025A"/>
    <w:pPr>
      <w:spacing w:line="480" w:lineRule="atLeast"/>
      <w:jc w:val="center"/>
    </w:pPr>
    <w:rPr>
      <w:rFonts w:asciiTheme="majorHAnsi" w:hAnsiTheme="majorHAnsi" w:cstheme="majorHAnsi"/>
      <w:b/>
      <w:color w:val="F08300" w:themeColor="accent1"/>
      <w:sz w:val="40"/>
      <w:szCs w:val="40"/>
    </w:rPr>
  </w:style>
  <w:style w:type="character" w:styleId="TitelZchn" w:customStyle="1">
    <w:name w:val="Titel Zchn"/>
    <w:basedOn w:val="Absatz-Standardschriftart"/>
    <w:link w:val="Titel"/>
    <w:uiPriority w:val="10"/>
    <w:rsid w:val="0023025A"/>
    <w:rPr>
      <w:rFonts w:asciiTheme="majorHAnsi" w:hAnsiTheme="majorHAnsi" w:cstheme="majorHAnsi"/>
      <w:b/>
      <w:color w:val="F08300" w:themeColor="accent1"/>
      <w:spacing w:val="4"/>
      <w:sz w:val="40"/>
      <w:szCs w:val="4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5D44"/>
    <w:pPr>
      <w:spacing w:after="360"/>
      <w:contextualSpacing/>
      <w:jc w:val="center"/>
    </w:pPr>
    <w:rPr>
      <w:rFonts w:asciiTheme="majorHAnsi" w:hAnsiTheme="majorHAnsi" w:cstheme="majorHAnsi"/>
      <w:b/>
      <w:color w:val="F08300" w:themeColor="accent1"/>
      <w:sz w:val="32"/>
      <w:szCs w:val="32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6A5D44"/>
    <w:rPr>
      <w:rFonts w:asciiTheme="majorHAnsi" w:hAnsiTheme="majorHAnsi" w:cstheme="majorHAnsi"/>
      <w:b/>
      <w:color w:val="F08300" w:themeColor="accent1"/>
      <w:spacing w:val="4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rsid w:val="005B5190"/>
    <w:rPr>
      <w:b/>
      <w:spacing w:val="4"/>
    </w:rPr>
  </w:style>
  <w:style w:type="paragraph" w:styleId="Beschriftung">
    <w:name w:val="caption"/>
    <w:basedOn w:val="Standard"/>
    <w:next w:val="Standard"/>
    <w:uiPriority w:val="35"/>
    <w:unhideWhenUsed/>
    <w:qFormat/>
    <w:rsid w:val="00D31254"/>
    <w:pPr>
      <w:spacing w:before="120" w:after="320"/>
    </w:pPr>
  </w:style>
  <w:style w:type="table" w:styleId="Tabellenraster">
    <w:name w:val="Table Grid"/>
    <w:basedOn w:val="NormaleTabelle"/>
    <w:uiPriority w:val="59"/>
    <w:rsid w:val="00713B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ullet" w:customStyle="1">
    <w:name w:val="Bullet"/>
    <w:basedOn w:val="Standard"/>
    <w:qFormat/>
    <w:rsid w:val="00713B68"/>
    <w:pPr>
      <w:numPr>
        <w:numId w:val="1"/>
      </w:numPr>
      <w:spacing w:before="80" w:after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2.xml" Id="rId14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3.png" Id="rId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emf" Id="rId3" /><Relationship Type="http://schemas.openxmlformats.org/officeDocument/2006/relationships/image" Target="media/image2.emf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ownloads\NBB_Word_Allgemein_ohne%20Cover.dotx" TargetMode="External"/></Relationships>
</file>

<file path=word/theme/theme1.xml><?xml version="1.0" encoding="utf-8"?>
<a:theme xmlns:a="http://schemas.openxmlformats.org/drawingml/2006/main" name="Larissa">
  <a:themeElements>
    <a:clrScheme name="Benutzerdefiniert 317">
      <a:dk1>
        <a:sysClr val="windowText" lastClr="000000"/>
      </a:dk1>
      <a:lt1>
        <a:sysClr val="window" lastClr="FFFFFF"/>
      </a:lt1>
      <a:dk2>
        <a:srgbClr val="007F4F"/>
      </a:dk2>
      <a:lt2>
        <a:srgbClr val="EDEDED"/>
      </a:lt2>
      <a:accent1>
        <a:srgbClr val="F08300"/>
      </a:accent1>
      <a:accent2>
        <a:srgbClr val="F4A240"/>
      </a:accent2>
      <a:accent3>
        <a:srgbClr val="F7C17F"/>
      </a:accent3>
      <a:accent4>
        <a:srgbClr val="FADAB2"/>
      </a:accent4>
      <a:accent5>
        <a:srgbClr val="FDEDD9"/>
      </a:accent5>
      <a:accent6>
        <a:srgbClr val="EDEDED"/>
      </a:accent6>
      <a:hlink>
        <a:srgbClr val="000000"/>
      </a:hlink>
      <a:folHlink>
        <a:srgbClr val="000000"/>
      </a:folHlink>
    </a:clrScheme>
    <a:fontScheme name="Benutzerdefiniert 241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A325EEB7E11F46BE58EDA943F2C72B" ma:contentTypeVersion="12" ma:contentTypeDescription="Ein neues Dokument erstellen." ma:contentTypeScope="" ma:versionID="4109a4fb3ff38253d51c3612d45912a2">
  <xsd:schema xmlns:xsd="http://www.w3.org/2001/XMLSchema" xmlns:xs="http://www.w3.org/2001/XMLSchema" xmlns:p="http://schemas.microsoft.com/office/2006/metadata/properties" xmlns:ns2="97f06387-c96d-4ff3-856d-c6162ed5a509" xmlns:ns3="6bda4337-8ce2-4454-af63-b7006f42ad8f" targetNamespace="http://schemas.microsoft.com/office/2006/metadata/properties" ma:root="true" ma:fieldsID="6830a48b17e7c6f8f6de3d161393c9a6" ns2:_="" ns3:_="">
    <xsd:import namespace="97f06387-c96d-4ff3-856d-c6162ed5a509"/>
    <xsd:import namespace="6bda4337-8ce2-4454-af63-b7006f42ad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06387-c96d-4ff3-856d-c6162ed5a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5bf76fb-d416-4925-ae9f-1c7c91315c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a4337-8ce2-4454-af63-b7006f42ad8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e92063c-78f9-4d11-9ae9-403fd30eec70}" ma:internalName="TaxCatchAll" ma:showField="CatchAllData" ma:web="6bda4337-8ce2-4454-af63-b7006f42ad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f06387-c96d-4ff3-856d-c6162ed5a509">
      <Terms xmlns="http://schemas.microsoft.com/office/infopath/2007/PartnerControls"/>
    </lcf76f155ced4ddcb4097134ff3c332f>
    <TaxCatchAll xmlns="6bda4337-8ce2-4454-af63-b7006f42ad8f" xsi:nil="true"/>
  </documentManagement>
</p:properties>
</file>

<file path=customXml/itemProps1.xml><?xml version="1.0" encoding="utf-8"?>
<ds:datastoreItem xmlns:ds="http://schemas.openxmlformats.org/officeDocument/2006/customXml" ds:itemID="{6B5B3B90-6AC4-43F7-9848-6E6F71CB28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4C888F-F92F-475A-8CD9-AE8E81EEDC08}"/>
</file>

<file path=customXml/itemProps3.xml><?xml version="1.0" encoding="utf-8"?>
<ds:datastoreItem xmlns:ds="http://schemas.openxmlformats.org/officeDocument/2006/customXml" ds:itemID="{A2544F9D-D07F-4713-B26D-51EEB151DFE3}"/>
</file>

<file path=customXml/itemProps4.xml><?xml version="1.0" encoding="utf-8"?>
<ds:datastoreItem xmlns:ds="http://schemas.openxmlformats.org/officeDocument/2006/customXml" ds:itemID="{A24F6030-20D1-4FE3-ABB6-1975804C2F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NBB_Word_Allgemein_ohne Cover.dotx</ap:Template>
  <ap:Application>Microsoft Word for the web</ap:Application>
  <ap:DocSecurity>0</ap:DocSecurity>
  <ap:ScaleCrop>false</ap:ScaleCrop>
  <ap:Company>Bäuerlichen Bildung und Kultur gGmbH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</dc:creator>
  <keywords/>
  <dc:description/>
  <lastModifiedBy>Maike Brinkmann</lastModifiedBy>
  <revision>8</revision>
  <dcterms:created xsi:type="dcterms:W3CDTF">2020-01-29T14:36:00.0000000Z</dcterms:created>
  <dcterms:modified xsi:type="dcterms:W3CDTF">2026-07-14T11:52:21.1901217Z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0x010100EAA325EEB7E11F46BE58EDA943F2C72B</vt:lpwstr>
  </property>
  <property fmtid="{D5CDD505-2E9C-101B-9397-08002B2CF9AE}" pid="3" name="MediaServiceImageTags">
    <vt:lpwstr/>
  </property>
</Properties>
</file>